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13" w:type="pct"/>
        <w:tblLook w:val="04A0" w:firstRow="1" w:lastRow="0" w:firstColumn="1" w:lastColumn="0" w:noHBand="0" w:noVBand="1"/>
      </w:tblPr>
      <w:tblGrid>
        <w:gridCol w:w="328"/>
        <w:gridCol w:w="4914"/>
        <w:gridCol w:w="5238"/>
        <w:gridCol w:w="320"/>
      </w:tblGrid>
      <w:tr w:rsidR="00265218" w:rsidRPr="008F36F5" w14:paraId="3779CF12" w14:textId="77777777" w:rsidTr="00B64DC0">
        <w:trPr>
          <w:trHeight w:val="903"/>
        </w:trPr>
        <w:tc>
          <w:tcPr>
            <w:tcW w:w="152" w:type="pct"/>
            <w:shd w:val="clear" w:color="auto" w:fill="auto"/>
          </w:tcPr>
          <w:p w14:paraId="6F151456" w14:textId="77777777" w:rsidR="00265218" w:rsidRPr="008F36F5" w:rsidRDefault="00265218" w:rsidP="00CF31BB">
            <w:pPr>
              <w:pStyle w:val="Ttulo"/>
            </w:pPr>
          </w:p>
        </w:tc>
        <w:tc>
          <w:tcPr>
            <w:tcW w:w="2275" w:type="pct"/>
            <w:shd w:val="clear" w:color="auto" w:fill="1F497D" w:themeFill="text2"/>
            <w:vAlign w:val="center"/>
          </w:tcPr>
          <w:p w14:paraId="16BA1743" w14:textId="387E3BA5" w:rsidR="00265218" w:rsidRPr="008F36F5" w:rsidRDefault="00710DA9" w:rsidP="0035052D">
            <w:pPr>
              <w:pStyle w:val="Ttulo"/>
            </w:pPr>
            <w:r>
              <w:t xml:space="preserve">Formulario </w:t>
            </w:r>
            <w:r w:rsidR="00D82DD4">
              <w:t>d</w:t>
            </w:r>
            <w:r w:rsidR="00886A1D">
              <w:t xml:space="preserve">e </w:t>
            </w:r>
            <w:r w:rsidR="00886A1D" w:rsidRPr="00CF4D68">
              <w:t>Prácticas Curriculares</w:t>
            </w:r>
          </w:p>
        </w:tc>
        <w:tc>
          <w:tcPr>
            <w:tcW w:w="2425" w:type="pct"/>
            <w:shd w:val="clear" w:color="auto" w:fill="auto"/>
          </w:tcPr>
          <w:p w14:paraId="7C1B2E18" w14:textId="77777777" w:rsidR="00265218" w:rsidRPr="008F36F5" w:rsidRDefault="00265218" w:rsidP="00CF31BB">
            <w:pPr>
              <w:pStyle w:val="Ttulo"/>
            </w:pPr>
          </w:p>
        </w:tc>
        <w:tc>
          <w:tcPr>
            <w:tcW w:w="148" w:type="pct"/>
            <w:shd w:val="clear" w:color="auto" w:fill="auto"/>
          </w:tcPr>
          <w:p w14:paraId="39C436DF" w14:textId="77777777" w:rsidR="00265218" w:rsidRPr="008F36F5" w:rsidRDefault="00265218" w:rsidP="00CF31BB">
            <w:pPr>
              <w:pStyle w:val="Ttulo"/>
            </w:pPr>
          </w:p>
        </w:tc>
      </w:tr>
      <w:tr w:rsidR="00265218" w:rsidRPr="008F36F5" w14:paraId="25135A33" w14:textId="77777777" w:rsidTr="00B64DC0">
        <w:trPr>
          <w:trHeight w:val="9102"/>
        </w:trPr>
        <w:tc>
          <w:tcPr>
            <w:tcW w:w="152" w:type="pct"/>
            <w:shd w:val="clear" w:color="auto" w:fill="auto"/>
          </w:tcPr>
          <w:p w14:paraId="1C82119A" w14:textId="77777777" w:rsidR="00265218" w:rsidRPr="008F36F5" w:rsidRDefault="00265218" w:rsidP="00CF31BB"/>
        </w:tc>
        <w:tc>
          <w:tcPr>
            <w:tcW w:w="4700" w:type="pct"/>
            <w:gridSpan w:val="2"/>
            <w:shd w:val="clear" w:color="auto" w:fill="auto"/>
          </w:tcPr>
          <w:tbl>
            <w:tblPr>
              <w:tblStyle w:val="Tablaconcuadrcula"/>
              <w:tblW w:w="9924" w:type="dxa"/>
              <w:tblCellMar>
                <w:top w:w="28" w:type="dxa"/>
              </w:tblCellMar>
              <w:tblLook w:val="0620" w:firstRow="1" w:lastRow="0" w:firstColumn="0" w:lastColumn="0" w:noHBand="1" w:noVBand="1"/>
              <w:tblDescription w:val="Diseño de tabla"/>
            </w:tblPr>
            <w:tblGrid>
              <w:gridCol w:w="2465"/>
              <w:gridCol w:w="79"/>
              <w:gridCol w:w="215"/>
              <w:gridCol w:w="7165"/>
            </w:tblGrid>
            <w:tr w:rsidR="00C50E6D" w:rsidRPr="008F36F5" w14:paraId="1C2782FC" w14:textId="77777777" w:rsidTr="004D7851">
              <w:trPr>
                <w:trHeight w:val="358"/>
              </w:trPr>
              <w:tc>
                <w:tcPr>
                  <w:tcW w:w="2465" w:type="dxa"/>
                </w:tcPr>
                <w:p w14:paraId="44EA06A1" w14:textId="77777777" w:rsidR="00C50E6D" w:rsidRPr="008F36F5" w:rsidRDefault="00DD2CAC" w:rsidP="009F4149">
                  <w:pPr>
                    <w:pStyle w:val="Textoennegrita1"/>
                  </w:pPr>
                  <w:sdt>
                    <w:sdtPr>
                      <w:id w:val="-1025244187"/>
                      <w:placeholder>
                        <w:docPart w:val="CF50D9AE4A9B4FBFAEAD24F44B63DE84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8F36F5">
                        <w:rPr>
                          <w:lang w:bidi="es-ES"/>
                        </w:rPr>
                        <w:t>Fecha</w:t>
                      </w:r>
                    </w:sdtContent>
                  </w:sdt>
                </w:p>
              </w:tc>
              <w:tc>
                <w:tcPr>
                  <w:tcW w:w="294" w:type="dxa"/>
                  <w:gridSpan w:val="2"/>
                </w:tcPr>
                <w:p w14:paraId="610D257A" w14:textId="77777777" w:rsidR="00C50E6D" w:rsidRPr="008F36F5" w:rsidRDefault="00C50E6D" w:rsidP="009F4149">
                  <w:pPr>
                    <w:pStyle w:val="Textoennegrita1"/>
                  </w:pPr>
                </w:p>
              </w:tc>
              <w:tc>
                <w:tcPr>
                  <w:tcW w:w="7165" w:type="dxa"/>
                </w:tcPr>
                <w:p w14:paraId="5063B51A" w14:textId="77777777" w:rsidR="00C50E6D" w:rsidRPr="008F36F5" w:rsidRDefault="00C50E6D" w:rsidP="009F4149">
                  <w:pPr>
                    <w:pStyle w:val="Textoennegrita1"/>
                  </w:pPr>
                </w:p>
              </w:tc>
            </w:tr>
            <w:tr w:rsidR="002E1989" w:rsidRPr="008F36F5" w14:paraId="3FEC0F41" w14:textId="77777777" w:rsidTr="00AC0EA9">
              <w:trPr>
                <w:trHeight w:val="344"/>
              </w:trPr>
              <w:tc>
                <w:tcPr>
                  <w:tcW w:w="9924" w:type="dxa"/>
                  <w:gridSpan w:val="4"/>
                </w:tcPr>
                <w:p w14:paraId="32D8BD89" w14:textId="3F2B4C8B" w:rsidR="002E1989" w:rsidRDefault="00DD2CAC" w:rsidP="009F4149">
                  <w:pPr>
                    <w:pStyle w:val="Textoennegrita1"/>
                  </w:pPr>
                  <w:sdt>
                    <w:sdtPr>
                      <w:id w:val="-1132778625"/>
                      <w:placeholder>
                        <w:docPart w:val="7BE2D8A2EF57432B8AFFE620E8498F66"/>
                      </w:placeholder>
                      <w15:appearance w15:val="hidden"/>
                      <w:text/>
                    </w:sdtPr>
                    <w:sdtEndPr/>
                    <w:sdtContent>
                      <w:r w:rsidR="002E1989">
                        <w:t>Por este conducto me permito informa que la</w:t>
                      </w:r>
                      <w:r w:rsidR="004534A7">
                        <w:t>, él o los alumnos:</w:t>
                      </w:r>
                      <w:r w:rsidR="002E1989">
                        <w:t xml:space="preserve"> </w:t>
                      </w:r>
                    </w:sdtContent>
                  </w:sdt>
                </w:p>
              </w:tc>
            </w:tr>
            <w:tr w:rsidR="004D7851" w:rsidRPr="008F36F5" w14:paraId="756FB294" w14:textId="77777777" w:rsidTr="004D7851">
              <w:trPr>
                <w:trHeight w:val="358"/>
              </w:trPr>
              <w:tc>
                <w:tcPr>
                  <w:tcW w:w="2544" w:type="dxa"/>
                  <w:gridSpan w:val="2"/>
                </w:tcPr>
                <w:p w14:paraId="4D632D8F" w14:textId="2C4CA716" w:rsidR="004D7851" w:rsidRDefault="008F6574" w:rsidP="009F4149">
                  <w:pPr>
                    <w:pStyle w:val="Textoennegrita1"/>
                  </w:pPr>
                  <w:r>
                    <w:t>Matrícula.</w:t>
                  </w:r>
                </w:p>
              </w:tc>
              <w:tc>
                <w:tcPr>
                  <w:tcW w:w="7380" w:type="dxa"/>
                  <w:gridSpan w:val="2"/>
                </w:tcPr>
                <w:p w14:paraId="5E120C53" w14:textId="5853227D" w:rsidR="004D7851" w:rsidRDefault="008F6574" w:rsidP="009F4149">
                  <w:pPr>
                    <w:pStyle w:val="Textoennegrita1"/>
                  </w:pPr>
                  <w:r>
                    <w:t xml:space="preserve">Nombre: </w:t>
                  </w:r>
                </w:p>
              </w:tc>
            </w:tr>
            <w:tr w:rsidR="004D7851" w:rsidRPr="008F36F5" w14:paraId="24C1E516" w14:textId="77777777" w:rsidTr="004D7851">
              <w:trPr>
                <w:trHeight w:val="372"/>
              </w:trPr>
              <w:tc>
                <w:tcPr>
                  <w:tcW w:w="2544" w:type="dxa"/>
                  <w:gridSpan w:val="2"/>
                </w:tcPr>
                <w:p w14:paraId="36BFAC62" w14:textId="77777777" w:rsidR="004D7851" w:rsidRPr="008F36F5" w:rsidRDefault="004D7851" w:rsidP="00915359"/>
              </w:tc>
              <w:tc>
                <w:tcPr>
                  <w:tcW w:w="7380" w:type="dxa"/>
                  <w:gridSpan w:val="2"/>
                </w:tcPr>
                <w:p w14:paraId="5922BD38" w14:textId="16BEF4BD" w:rsidR="004D7851" w:rsidRPr="008F36F5" w:rsidRDefault="004D7851" w:rsidP="00915359"/>
              </w:tc>
            </w:tr>
            <w:tr w:rsidR="002E1989" w:rsidRPr="008F36F5" w14:paraId="6DF7B1D7" w14:textId="77777777" w:rsidTr="00AC0EA9">
              <w:trPr>
                <w:trHeight w:val="417"/>
              </w:trPr>
              <w:tc>
                <w:tcPr>
                  <w:tcW w:w="2544" w:type="dxa"/>
                  <w:gridSpan w:val="2"/>
                </w:tcPr>
                <w:p w14:paraId="3D7E4B5E" w14:textId="7B244C0E" w:rsidR="002E1989" w:rsidRPr="008F36F5" w:rsidRDefault="002E1989" w:rsidP="009F4149">
                  <w:pPr>
                    <w:pStyle w:val="Textoennegrita1"/>
                  </w:pPr>
                </w:p>
              </w:tc>
              <w:tc>
                <w:tcPr>
                  <w:tcW w:w="7380" w:type="dxa"/>
                  <w:gridSpan w:val="2"/>
                </w:tcPr>
                <w:p w14:paraId="311E2ED7" w14:textId="77777777" w:rsidR="002E1989" w:rsidRPr="008F36F5" w:rsidRDefault="002E1989" w:rsidP="009F4149">
                  <w:pPr>
                    <w:pStyle w:val="Textoennegrita1"/>
                  </w:pPr>
                </w:p>
              </w:tc>
            </w:tr>
            <w:tr w:rsidR="004534A7" w:rsidRPr="008F36F5" w14:paraId="0BCB56FB" w14:textId="77777777" w:rsidTr="00AC0EA9">
              <w:trPr>
                <w:trHeight w:val="417"/>
              </w:trPr>
              <w:tc>
                <w:tcPr>
                  <w:tcW w:w="2544" w:type="dxa"/>
                  <w:gridSpan w:val="2"/>
                </w:tcPr>
                <w:p w14:paraId="5AFC4C23" w14:textId="77777777" w:rsidR="004534A7" w:rsidRPr="008F36F5" w:rsidRDefault="004534A7" w:rsidP="009F4149">
                  <w:pPr>
                    <w:pStyle w:val="Textoennegrita1"/>
                  </w:pPr>
                </w:p>
              </w:tc>
              <w:tc>
                <w:tcPr>
                  <w:tcW w:w="7380" w:type="dxa"/>
                  <w:gridSpan w:val="2"/>
                </w:tcPr>
                <w:p w14:paraId="1C01CABC" w14:textId="77777777" w:rsidR="004534A7" w:rsidRPr="008F36F5" w:rsidRDefault="004534A7" w:rsidP="009F4149">
                  <w:pPr>
                    <w:pStyle w:val="Textoennegrita1"/>
                  </w:pPr>
                </w:p>
              </w:tc>
            </w:tr>
            <w:tr w:rsidR="004534A7" w:rsidRPr="008F36F5" w14:paraId="698A2CDC" w14:textId="77777777" w:rsidTr="00AC0EA9">
              <w:trPr>
                <w:trHeight w:val="417"/>
              </w:trPr>
              <w:tc>
                <w:tcPr>
                  <w:tcW w:w="2544" w:type="dxa"/>
                  <w:gridSpan w:val="2"/>
                </w:tcPr>
                <w:p w14:paraId="3B335044" w14:textId="77777777" w:rsidR="004534A7" w:rsidRPr="008F36F5" w:rsidRDefault="004534A7" w:rsidP="009F4149">
                  <w:pPr>
                    <w:pStyle w:val="Textoennegrita1"/>
                  </w:pPr>
                </w:p>
              </w:tc>
              <w:tc>
                <w:tcPr>
                  <w:tcW w:w="7380" w:type="dxa"/>
                  <w:gridSpan w:val="2"/>
                </w:tcPr>
                <w:p w14:paraId="3A9B0E8E" w14:textId="77777777" w:rsidR="004534A7" w:rsidRPr="008F36F5" w:rsidRDefault="004534A7" w:rsidP="009F4149">
                  <w:pPr>
                    <w:pStyle w:val="Textoennegrita1"/>
                  </w:pPr>
                </w:p>
              </w:tc>
            </w:tr>
            <w:tr w:rsidR="004D2F62" w:rsidRPr="008F36F5" w14:paraId="1AB6E81C" w14:textId="77777777" w:rsidTr="00AC0EA9">
              <w:trPr>
                <w:trHeight w:val="417"/>
              </w:trPr>
              <w:tc>
                <w:tcPr>
                  <w:tcW w:w="2544" w:type="dxa"/>
                  <w:gridSpan w:val="2"/>
                </w:tcPr>
                <w:p w14:paraId="345B853D" w14:textId="77777777" w:rsidR="004D2F62" w:rsidRDefault="004D2F62" w:rsidP="009F4149">
                  <w:pPr>
                    <w:pStyle w:val="Textoennegrita1"/>
                  </w:pPr>
                </w:p>
              </w:tc>
              <w:tc>
                <w:tcPr>
                  <w:tcW w:w="7380" w:type="dxa"/>
                  <w:gridSpan w:val="2"/>
                </w:tcPr>
                <w:p w14:paraId="36133A78" w14:textId="77777777" w:rsidR="004D2F62" w:rsidRPr="008F36F5" w:rsidRDefault="004D2F62" w:rsidP="009F4149">
                  <w:pPr>
                    <w:pStyle w:val="Textoennegrita1"/>
                  </w:pPr>
                </w:p>
              </w:tc>
            </w:tr>
            <w:tr w:rsidR="008F6574" w:rsidRPr="008F36F5" w14:paraId="460AEC0B" w14:textId="77777777" w:rsidTr="00AC0EA9">
              <w:trPr>
                <w:trHeight w:val="417"/>
              </w:trPr>
              <w:tc>
                <w:tcPr>
                  <w:tcW w:w="2544" w:type="dxa"/>
                  <w:gridSpan w:val="2"/>
                </w:tcPr>
                <w:p w14:paraId="5B5A07DF" w14:textId="77777777" w:rsidR="008F6574" w:rsidRDefault="008F6574" w:rsidP="009F4149">
                  <w:pPr>
                    <w:pStyle w:val="Textoennegrita1"/>
                  </w:pPr>
                </w:p>
              </w:tc>
              <w:tc>
                <w:tcPr>
                  <w:tcW w:w="7380" w:type="dxa"/>
                  <w:gridSpan w:val="2"/>
                </w:tcPr>
                <w:p w14:paraId="27ECE49C" w14:textId="77777777" w:rsidR="008F6574" w:rsidRPr="008F36F5" w:rsidRDefault="008F6574" w:rsidP="009F4149">
                  <w:pPr>
                    <w:pStyle w:val="Textoennegrita1"/>
                  </w:pPr>
                </w:p>
              </w:tc>
            </w:tr>
            <w:tr w:rsidR="004D2F62" w:rsidRPr="008F36F5" w14:paraId="53D5B778" w14:textId="77777777" w:rsidTr="00AC0EA9">
              <w:trPr>
                <w:trHeight w:val="417"/>
              </w:trPr>
              <w:tc>
                <w:tcPr>
                  <w:tcW w:w="2544" w:type="dxa"/>
                  <w:gridSpan w:val="2"/>
                </w:tcPr>
                <w:p w14:paraId="1FEAED08" w14:textId="77777777" w:rsidR="004D2F62" w:rsidRDefault="004D2F62" w:rsidP="009F4149">
                  <w:pPr>
                    <w:pStyle w:val="Textoennegrita1"/>
                  </w:pPr>
                </w:p>
              </w:tc>
              <w:tc>
                <w:tcPr>
                  <w:tcW w:w="7380" w:type="dxa"/>
                  <w:gridSpan w:val="2"/>
                </w:tcPr>
                <w:p w14:paraId="129406CE" w14:textId="77777777" w:rsidR="004D2F62" w:rsidRPr="008F36F5" w:rsidRDefault="004D2F62" w:rsidP="009F4149">
                  <w:pPr>
                    <w:pStyle w:val="Textoennegrita1"/>
                  </w:pPr>
                </w:p>
              </w:tc>
            </w:tr>
            <w:tr w:rsidR="00E141F4" w:rsidRPr="008F36F5" w14:paraId="70682E35" w14:textId="77777777" w:rsidTr="00AC0EA9">
              <w:trPr>
                <w:trHeight w:val="364"/>
              </w:trPr>
              <w:tc>
                <w:tcPr>
                  <w:tcW w:w="9924" w:type="dxa"/>
                  <w:gridSpan w:val="4"/>
                  <w:shd w:val="clear" w:color="auto" w:fill="F2F2F2" w:themeFill="background1" w:themeFillShade="F2"/>
                  <w:vAlign w:val="center"/>
                </w:tcPr>
                <w:p w14:paraId="526E66BC" w14:textId="64D060DF" w:rsidR="00E141F4" w:rsidRPr="008F36F5" w:rsidRDefault="001F40AB" w:rsidP="0035052D">
                  <w:pPr>
                    <w:pStyle w:val="Textoennegritaazul"/>
                  </w:pPr>
                  <w:r>
                    <w:t>Datos de la materia</w:t>
                  </w:r>
                  <w:r w:rsidR="009241A2">
                    <w:t>:</w:t>
                  </w:r>
                </w:p>
              </w:tc>
            </w:tr>
            <w:tr w:rsidR="002E1989" w:rsidRPr="008F36F5" w14:paraId="108CBE97" w14:textId="77777777" w:rsidTr="00AC0EA9">
              <w:trPr>
                <w:trHeight w:val="52"/>
              </w:trPr>
              <w:tc>
                <w:tcPr>
                  <w:tcW w:w="2544" w:type="dxa"/>
                  <w:gridSpan w:val="2"/>
                </w:tcPr>
                <w:p w14:paraId="67C1A761" w14:textId="77777777" w:rsidR="002E1989" w:rsidRPr="002E1989" w:rsidRDefault="002E1989" w:rsidP="002E1989">
                  <w:pPr>
                    <w:jc w:val="left"/>
                    <w:rPr>
                      <w:b/>
                      <w:bCs/>
                    </w:rPr>
                  </w:pPr>
                  <w:r w:rsidRPr="002E1989">
                    <w:rPr>
                      <w:b/>
                      <w:bCs/>
                    </w:rPr>
                    <w:t>Nombre de la materia:</w:t>
                  </w:r>
                </w:p>
              </w:tc>
              <w:tc>
                <w:tcPr>
                  <w:tcW w:w="7380" w:type="dxa"/>
                  <w:gridSpan w:val="2"/>
                </w:tcPr>
                <w:p w14:paraId="0B3F2575" w14:textId="77777777" w:rsidR="002E1989" w:rsidRPr="002E1989" w:rsidRDefault="002E1989" w:rsidP="002E1989">
                  <w:pPr>
                    <w:jc w:val="left"/>
                    <w:rPr>
                      <w:b/>
                      <w:bCs/>
                    </w:rPr>
                  </w:pPr>
                </w:p>
              </w:tc>
            </w:tr>
            <w:tr w:rsidR="002E1989" w:rsidRPr="008F36F5" w14:paraId="6DFF5427" w14:textId="77777777" w:rsidTr="00AC0EA9">
              <w:trPr>
                <w:trHeight w:val="380"/>
              </w:trPr>
              <w:tc>
                <w:tcPr>
                  <w:tcW w:w="2544" w:type="dxa"/>
                  <w:gridSpan w:val="2"/>
                </w:tcPr>
                <w:p w14:paraId="02786C78" w14:textId="77777777" w:rsidR="002E1989" w:rsidRPr="008F36F5" w:rsidRDefault="002E1989" w:rsidP="002E1989">
                  <w:pPr>
                    <w:jc w:val="left"/>
                  </w:pPr>
                  <w:r w:rsidRPr="002E1989">
                    <w:rPr>
                      <w:b/>
                      <w:bCs/>
                    </w:rPr>
                    <w:t>Código de la materia</w:t>
                  </w:r>
                  <w:r>
                    <w:t>:</w:t>
                  </w:r>
                </w:p>
              </w:tc>
              <w:tc>
                <w:tcPr>
                  <w:tcW w:w="7380" w:type="dxa"/>
                  <w:gridSpan w:val="2"/>
                </w:tcPr>
                <w:p w14:paraId="60E5E141" w14:textId="77777777" w:rsidR="002E1989" w:rsidRPr="008F36F5" w:rsidRDefault="002E1989" w:rsidP="00915359"/>
              </w:tc>
            </w:tr>
            <w:tr w:rsidR="002E1989" w:rsidRPr="008F36F5" w14:paraId="33031D6F" w14:textId="77777777" w:rsidTr="00AC0EA9">
              <w:trPr>
                <w:trHeight w:val="317"/>
              </w:trPr>
              <w:tc>
                <w:tcPr>
                  <w:tcW w:w="2544" w:type="dxa"/>
                  <w:gridSpan w:val="2"/>
                </w:tcPr>
                <w:p w14:paraId="774C4F54" w14:textId="77777777" w:rsidR="002E1989" w:rsidRPr="008F36F5" w:rsidRDefault="002E1989" w:rsidP="009F4149">
                  <w:pPr>
                    <w:pStyle w:val="Textoennegrita1"/>
                  </w:pPr>
                  <w:r>
                    <w:t>NRC:</w:t>
                  </w:r>
                </w:p>
              </w:tc>
              <w:tc>
                <w:tcPr>
                  <w:tcW w:w="7380" w:type="dxa"/>
                  <w:gridSpan w:val="2"/>
                </w:tcPr>
                <w:p w14:paraId="458C50C3" w14:textId="77777777" w:rsidR="002E1989" w:rsidRPr="008F36F5" w:rsidRDefault="002E1989" w:rsidP="009F4149">
                  <w:pPr>
                    <w:pStyle w:val="Textoennegrita1"/>
                  </w:pPr>
                </w:p>
              </w:tc>
            </w:tr>
            <w:tr w:rsidR="002E1989" w:rsidRPr="008F36F5" w14:paraId="1EE0EACF" w14:textId="77777777" w:rsidTr="00AC0EA9">
              <w:trPr>
                <w:trHeight w:val="380"/>
              </w:trPr>
              <w:tc>
                <w:tcPr>
                  <w:tcW w:w="2544" w:type="dxa"/>
                  <w:gridSpan w:val="2"/>
                </w:tcPr>
                <w:p w14:paraId="198D07F0" w14:textId="77777777" w:rsidR="002E1989" w:rsidRPr="002E1989" w:rsidRDefault="002E1989" w:rsidP="002E1989">
                  <w:pPr>
                    <w:jc w:val="left"/>
                    <w:rPr>
                      <w:b/>
                      <w:bCs/>
                    </w:rPr>
                  </w:pPr>
                  <w:r w:rsidRPr="002E1989">
                    <w:rPr>
                      <w:b/>
                      <w:bCs/>
                    </w:rPr>
                    <w:t>Sección:</w:t>
                  </w:r>
                </w:p>
              </w:tc>
              <w:tc>
                <w:tcPr>
                  <w:tcW w:w="7380" w:type="dxa"/>
                  <w:gridSpan w:val="2"/>
                </w:tcPr>
                <w:p w14:paraId="52764925" w14:textId="77777777" w:rsidR="002E1989" w:rsidRPr="008F36F5" w:rsidRDefault="002E1989" w:rsidP="00915359"/>
              </w:tc>
            </w:tr>
            <w:tr w:rsidR="002E1989" w:rsidRPr="008F36F5" w14:paraId="3808406D" w14:textId="77777777" w:rsidTr="00AC0EA9">
              <w:trPr>
                <w:trHeight w:val="317"/>
              </w:trPr>
              <w:tc>
                <w:tcPr>
                  <w:tcW w:w="2544" w:type="dxa"/>
                  <w:gridSpan w:val="2"/>
                </w:tcPr>
                <w:p w14:paraId="359CBCEC" w14:textId="77777777" w:rsidR="002E1989" w:rsidRPr="008F36F5" w:rsidRDefault="002E1989" w:rsidP="0035052D">
                  <w:pPr>
                    <w:pStyle w:val="Textoennegrita1"/>
                  </w:pPr>
                  <w:r>
                    <w:t>Periodo:</w:t>
                  </w:r>
                </w:p>
              </w:tc>
              <w:tc>
                <w:tcPr>
                  <w:tcW w:w="7380" w:type="dxa"/>
                  <w:gridSpan w:val="2"/>
                </w:tcPr>
                <w:p w14:paraId="59088CA3" w14:textId="77777777" w:rsidR="002E1989" w:rsidRPr="008F36F5" w:rsidRDefault="002E1989" w:rsidP="0035052D">
                  <w:pPr>
                    <w:pStyle w:val="Textoennegrita1"/>
                  </w:pPr>
                </w:p>
              </w:tc>
            </w:tr>
            <w:tr w:rsidR="002E1989" w:rsidRPr="008F36F5" w14:paraId="631DAA5B" w14:textId="77777777" w:rsidTr="00AC0EA9">
              <w:trPr>
                <w:trHeight w:val="317"/>
              </w:trPr>
              <w:tc>
                <w:tcPr>
                  <w:tcW w:w="2544" w:type="dxa"/>
                  <w:gridSpan w:val="2"/>
                </w:tcPr>
                <w:p w14:paraId="2F9C6F10" w14:textId="13325580" w:rsidR="002E1989" w:rsidRPr="002E1989" w:rsidRDefault="00344056" w:rsidP="002E1989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Docente:</w:t>
                  </w:r>
                </w:p>
              </w:tc>
              <w:tc>
                <w:tcPr>
                  <w:tcW w:w="7380" w:type="dxa"/>
                  <w:gridSpan w:val="2"/>
                </w:tcPr>
                <w:p w14:paraId="1F5D8E02" w14:textId="77777777" w:rsidR="002E1989" w:rsidRPr="008F36F5" w:rsidRDefault="002E1989" w:rsidP="00915359"/>
              </w:tc>
            </w:tr>
            <w:tr w:rsidR="002E6F93" w:rsidRPr="008F36F5" w14:paraId="630FB112" w14:textId="77777777" w:rsidTr="00AC0EA9">
              <w:trPr>
                <w:trHeight w:val="317"/>
              </w:trPr>
              <w:tc>
                <w:tcPr>
                  <w:tcW w:w="2544" w:type="dxa"/>
                  <w:gridSpan w:val="2"/>
                </w:tcPr>
                <w:p w14:paraId="548FAEEA" w14:textId="2C62969D" w:rsidR="002E6F93" w:rsidRDefault="008A4E30" w:rsidP="002E1989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Correo electrónico del docente</w:t>
                  </w:r>
                </w:p>
              </w:tc>
              <w:tc>
                <w:tcPr>
                  <w:tcW w:w="7380" w:type="dxa"/>
                  <w:gridSpan w:val="2"/>
                </w:tcPr>
                <w:p w14:paraId="273623FF" w14:textId="77777777" w:rsidR="002E6F93" w:rsidRPr="008F36F5" w:rsidRDefault="002E6F93" w:rsidP="00915359"/>
              </w:tc>
            </w:tr>
            <w:tr w:rsidR="002E6F93" w:rsidRPr="008F36F5" w14:paraId="7A0D4099" w14:textId="77777777" w:rsidTr="00AC0EA9">
              <w:trPr>
                <w:trHeight w:val="317"/>
              </w:trPr>
              <w:tc>
                <w:tcPr>
                  <w:tcW w:w="2544" w:type="dxa"/>
                  <w:gridSpan w:val="2"/>
                </w:tcPr>
                <w:p w14:paraId="748B78A1" w14:textId="53605597" w:rsidR="002E6F93" w:rsidRDefault="00B64DC0" w:rsidP="002E1989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Firma:</w:t>
                  </w:r>
                </w:p>
              </w:tc>
              <w:tc>
                <w:tcPr>
                  <w:tcW w:w="7380" w:type="dxa"/>
                  <w:gridSpan w:val="2"/>
                </w:tcPr>
                <w:p w14:paraId="259FAF1A" w14:textId="77777777" w:rsidR="002E6F93" w:rsidRPr="008F36F5" w:rsidRDefault="002E6F93" w:rsidP="00915359"/>
              </w:tc>
            </w:tr>
            <w:tr w:rsidR="002E1989" w:rsidRPr="008F36F5" w14:paraId="2A6D297D" w14:textId="77777777" w:rsidTr="00AC0EA9">
              <w:trPr>
                <w:trHeight w:val="317"/>
              </w:trPr>
              <w:tc>
                <w:tcPr>
                  <w:tcW w:w="9924" w:type="dxa"/>
                  <w:gridSpan w:val="4"/>
                </w:tcPr>
                <w:p w14:paraId="1726112A" w14:textId="47B01B8D" w:rsidR="002E1989" w:rsidRPr="008F36F5" w:rsidRDefault="00344056" w:rsidP="00344056">
                  <w:pPr>
                    <w:pStyle w:val="Textoennegritaazul"/>
                  </w:pPr>
                  <w:r>
                    <w:t>Datos de la dependencia donde se llevará a cabo la práctica:</w:t>
                  </w:r>
                </w:p>
              </w:tc>
            </w:tr>
            <w:tr w:rsidR="00B15874" w:rsidRPr="008F36F5" w14:paraId="6D7C9030" w14:textId="77777777" w:rsidTr="00AC0EA9">
              <w:trPr>
                <w:trHeight w:val="317"/>
              </w:trPr>
              <w:tc>
                <w:tcPr>
                  <w:tcW w:w="2544" w:type="dxa"/>
                  <w:gridSpan w:val="2"/>
                </w:tcPr>
                <w:p w14:paraId="38DD60D9" w14:textId="5A4F05E5" w:rsidR="00B15874" w:rsidRPr="00B15874" w:rsidRDefault="009241A2" w:rsidP="00B1587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Nombre de la institución</w:t>
                  </w:r>
                </w:p>
              </w:tc>
              <w:tc>
                <w:tcPr>
                  <w:tcW w:w="7380" w:type="dxa"/>
                  <w:gridSpan w:val="2"/>
                </w:tcPr>
                <w:p w14:paraId="1FD946C4" w14:textId="77777777" w:rsidR="00B15874" w:rsidRPr="008F36F5" w:rsidRDefault="00B15874" w:rsidP="00915359"/>
              </w:tc>
            </w:tr>
            <w:tr w:rsidR="009241A2" w:rsidRPr="008F36F5" w14:paraId="4A57AAEF" w14:textId="77777777" w:rsidTr="009241A2">
              <w:trPr>
                <w:trHeight w:val="317"/>
              </w:trPr>
              <w:tc>
                <w:tcPr>
                  <w:tcW w:w="2544" w:type="dxa"/>
                  <w:gridSpan w:val="2"/>
                </w:tcPr>
                <w:p w14:paraId="133DD607" w14:textId="0DB06426" w:rsidR="009241A2" w:rsidRPr="008F36F5" w:rsidRDefault="005D3C61" w:rsidP="0035052D">
                  <w:pPr>
                    <w:pStyle w:val="Textoennegrita1"/>
                  </w:pPr>
                  <w:r>
                    <w:t xml:space="preserve">Nombre del responsable </w:t>
                  </w:r>
                </w:p>
              </w:tc>
              <w:tc>
                <w:tcPr>
                  <w:tcW w:w="7380" w:type="dxa"/>
                  <w:gridSpan w:val="2"/>
                </w:tcPr>
                <w:p w14:paraId="5EB46A1C" w14:textId="059A806F" w:rsidR="009241A2" w:rsidRPr="008F36F5" w:rsidRDefault="009241A2" w:rsidP="0035052D">
                  <w:pPr>
                    <w:pStyle w:val="Textoennegrita1"/>
                  </w:pPr>
                </w:p>
              </w:tc>
            </w:tr>
            <w:tr w:rsidR="005D3C61" w:rsidRPr="008F36F5" w14:paraId="21D3EE07" w14:textId="77777777" w:rsidTr="005D3C61">
              <w:trPr>
                <w:trHeight w:val="317"/>
              </w:trPr>
              <w:tc>
                <w:tcPr>
                  <w:tcW w:w="2544" w:type="dxa"/>
                  <w:gridSpan w:val="2"/>
                </w:tcPr>
                <w:p w14:paraId="4609087D" w14:textId="036A92DE" w:rsidR="005D3C61" w:rsidRPr="005E5E9E" w:rsidRDefault="005E5E9E" w:rsidP="005E5E9E">
                  <w:pPr>
                    <w:jc w:val="left"/>
                    <w:rPr>
                      <w:b/>
                      <w:bCs/>
                    </w:rPr>
                  </w:pPr>
                  <w:r w:rsidRPr="005E5E9E">
                    <w:rPr>
                      <w:b/>
                      <w:bCs/>
                    </w:rPr>
                    <w:t xml:space="preserve">Cargo: </w:t>
                  </w:r>
                </w:p>
              </w:tc>
              <w:tc>
                <w:tcPr>
                  <w:tcW w:w="7380" w:type="dxa"/>
                  <w:gridSpan w:val="2"/>
                </w:tcPr>
                <w:p w14:paraId="204568D8" w14:textId="6FC079AE" w:rsidR="005D3C61" w:rsidRPr="008F36F5" w:rsidRDefault="005D3C61" w:rsidP="00915359"/>
              </w:tc>
            </w:tr>
            <w:tr w:rsidR="00B15874" w:rsidRPr="008F36F5" w14:paraId="6FEF83AA" w14:textId="77777777" w:rsidTr="00AC0EA9">
              <w:trPr>
                <w:trHeight w:val="317"/>
              </w:trPr>
              <w:tc>
                <w:tcPr>
                  <w:tcW w:w="2544" w:type="dxa"/>
                  <w:gridSpan w:val="2"/>
                </w:tcPr>
                <w:p w14:paraId="5A5F47ED" w14:textId="3F6A3286" w:rsidR="00B15874" w:rsidRPr="005E5E9E" w:rsidRDefault="004F55D8" w:rsidP="0035052D">
                  <w:pPr>
                    <w:pStyle w:val="Textoennegrita1"/>
                    <w:rPr>
                      <w:color w:val="auto"/>
                      <w:sz w:val="22"/>
                    </w:rPr>
                  </w:pPr>
                  <w:r>
                    <w:rPr>
                      <w:color w:val="auto"/>
                      <w:sz w:val="22"/>
                    </w:rPr>
                    <w:t>Dirección:</w:t>
                  </w:r>
                </w:p>
              </w:tc>
              <w:tc>
                <w:tcPr>
                  <w:tcW w:w="7380" w:type="dxa"/>
                  <w:gridSpan w:val="2"/>
                </w:tcPr>
                <w:p w14:paraId="14573095" w14:textId="77777777" w:rsidR="00B15874" w:rsidRPr="008F36F5" w:rsidRDefault="00B15874" w:rsidP="0035052D">
                  <w:pPr>
                    <w:pStyle w:val="Textoennegrita1"/>
                  </w:pPr>
                </w:p>
              </w:tc>
            </w:tr>
            <w:tr w:rsidR="00B15874" w:rsidRPr="008F36F5" w14:paraId="070DFA26" w14:textId="77777777" w:rsidTr="00AC0EA9">
              <w:trPr>
                <w:trHeight w:val="317"/>
              </w:trPr>
              <w:tc>
                <w:tcPr>
                  <w:tcW w:w="2544" w:type="dxa"/>
                  <w:gridSpan w:val="2"/>
                </w:tcPr>
                <w:p w14:paraId="529B1228" w14:textId="03CFE698" w:rsidR="00B15874" w:rsidRPr="00B15874" w:rsidRDefault="004F55D8" w:rsidP="00B1587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Teléfono: </w:t>
                  </w:r>
                </w:p>
              </w:tc>
              <w:tc>
                <w:tcPr>
                  <w:tcW w:w="7380" w:type="dxa"/>
                  <w:gridSpan w:val="2"/>
                </w:tcPr>
                <w:p w14:paraId="22147D0C" w14:textId="77777777" w:rsidR="00B15874" w:rsidRPr="008F36F5" w:rsidRDefault="00B15874" w:rsidP="00915359"/>
              </w:tc>
            </w:tr>
            <w:tr w:rsidR="00B64DC0" w:rsidRPr="008F36F5" w14:paraId="3FF8C149" w14:textId="77777777" w:rsidTr="00AC0EA9">
              <w:trPr>
                <w:trHeight w:val="317"/>
              </w:trPr>
              <w:tc>
                <w:tcPr>
                  <w:tcW w:w="2544" w:type="dxa"/>
                  <w:gridSpan w:val="2"/>
                </w:tcPr>
                <w:p w14:paraId="4F24BC97" w14:textId="27231DB5" w:rsidR="00B64DC0" w:rsidRDefault="000C541D" w:rsidP="00B15874">
                  <w:pPr>
                    <w:jc w:val="lef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Correo Electrónico </w:t>
                  </w:r>
                </w:p>
              </w:tc>
              <w:tc>
                <w:tcPr>
                  <w:tcW w:w="7380" w:type="dxa"/>
                  <w:gridSpan w:val="2"/>
                </w:tcPr>
                <w:p w14:paraId="4F63BA8E" w14:textId="77777777" w:rsidR="00B64DC0" w:rsidRPr="008F36F5" w:rsidRDefault="00B64DC0" w:rsidP="00915359"/>
              </w:tc>
            </w:tr>
          </w:tbl>
          <w:p w14:paraId="4198569E" w14:textId="77777777" w:rsidR="00265218" w:rsidRDefault="00265218" w:rsidP="004456B5"/>
          <w:p w14:paraId="1F7F2785" w14:textId="77777777" w:rsidR="00B15874" w:rsidRDefault="00B15874" w:rsidP="004456B5"/>
          <w:p w14:paraId="5D7118C3" w14:textId="77777777" w:rsidR="00CD7EF8" w:rsidRDefault="00CD7EF8" w:rsidP="00CD7EF8">
            <w:pPr>
              <w:jc w:val="both"/>
            </w:pPr>
          </w:p>
          <w:p w14:paraId="07F40A83" w14:textId="6C1BE07F" w:rsidR="00CD7EF8" w:rsidRPr="008F36F5" w:rsidRDefault="00CD7EF8" w:rsidP="004456B5"/>
        </w:tc>
        <w:tc>
          <w:tcPr>
            <w:tcW w:w="148" w:type="pct"/>
            <w:shd w:val="clear" w:color="auto" w:fill="auto"/>
          </w:tcPr>
          <w:p w14:paraId="384408D3" w14:textId="77777777" w:rsidR="00265218" w:rsidRPr="008F36F5" w:rsidRDefault="00265218" w:rsidP="00CF31BB"/>
        </w:tc>
      </w:tr>
    </w:tbl>
    <w:p w14:paraId="72781E4E" w14:textId="77777777" w:rsidR="00463B35" w:rsidRPr="008F36F5" w:rsidRDefault="00463B35" w:rsidP="00524D35"/>
    <w:sectPr w:rsidR="00463B35" w:rsidRPr="008F36F5" w:rsidSect="003C7F7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29" w:right="567" w:bottom="1729" w:left="567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45D47" w14:textId="77777777" w:rsidR="00BC0DF7" w:rsidRDefault="00BC0DF7" w:rsidP="00CF31BB">
      <w:r>
        <w:separator/>
      </w:r>
    </w:p>
  </w:endnote>
  <w:endnote w:type="continuationSeparator" w:id="0">
    <w:p w14:paraId="0BF0DA63" w14:textId="77777777" w:rsidR="00BC0DF7" w:rsidRDefault="00BC0DF7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4F898" w14:textId="77777777" w:rsidR="00CD7EF8" w:rsidRDefault="00CD7EF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080"/>
      <w:gridCol w:w="2984"/>
      <w:gridCol w:w="4708"/>
    </w:tblGrid>
    <w:tr w:rsidR="003071A0" w:rsidRPr="009F4149" w14:paraId="1AE4BF76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400CE9F3" w14:textId="77777777" w:rsidR="003071A0" w:rsidRPr="009F4149" w:rsidRDefault="003071A0" w:rsidP="009F4149">
          <w:pPr>
            <w:pStyle w:val="Contactos"/>
          </w:pPr>
          <w:r w:rsidRPr="009F4149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1D574EED" wp14:editId="397B9119">
                    <wp:extent cx="154940" cy="201930"/>
                    <wp:effectExtent l="0" t="0" r="0" b="7620"/>
                    <wp:docPr id="1" name="Forma" descr="Icono de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AF25D82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1D574EED" id="Forma" o:spid="_x0000_s1035" alt="Icono de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AF25D82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A77F435" w14:textId="77777777" w:rsidR="003071A0" w:rsidRPr="009F4149" w:rsidRDefault="003071A0" w:rsidP="009F4149">
          <w:pPr>
            <w:pStyle w:val="Contactos"/>
          </w:pPr>
          <w:r w:rsidRPr="009F4149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547A2BFF" wp14:editId="6DF6AD27">
                    <wp:extent cx="165100" cy="165100"/>
                    <wp:effectExtent l="0" t="0" r="6350" b="6350"/>
                    <wp:docPr id="7" name="Forma" descr="Icono de teléfon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083856C8" id="Forma" o:spid="_x0000_s1026" alt="Icono de telé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76E06DE4" w14:textId="77777777" w:rsidR="003071A0" w:rsidRPr="009F4149" w:rsidRDefault="003071A0" w:rsidP="009F4149">
          <w:pPr>
            <w:pStyle w:val="Contactos"/>
          </w:pPr>
          <w:r w:rsidRPr="009F4149">
            <w:rPr>
              <w:noProof/>
              <w:lang w:bidi="es-ES"/>
            </w:rPr>
            <mc:AlternateContent>
              <mc:Choice Requires="wps">
                <w:drawing>
                  <wp:inline distT="0" distB="0" distL="0" distR="0" wp14:anchorId="2B5D9101" wp14:editId="3F909321">
                    <wp:extent cx="165100" cy="165100"/>
                    <wp:effectExtent l="0" t="0" r="6350" b="6350"/>
                    <wp:docPr id="4" name="Forma" descr="Icono de correo electrónic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A3BDB80" id="Forma" o:spid="_x0000_s1026" alt="Icono de correo electrónic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573CE033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5491E09E" w14:textId="77777777" w:rsidR="003071A0" w:rsidRPr="009F4149" w:rsidRDefault="003071A0" w:rsidP="009F4149">
          <w:pPr>
            <w:pStyle w:val="Contactos"/>
          </w:pPr>
        </w:p>
      </w:tc>
      <w:tc>
        <w:tcPr>
          <w:tcW w:w="3597" w:type="dxa"/>
          <w:shd w:val="clear" w:color="auto" w:fill="auto"/>
          <w:vAlign w:val="center"/>
        </w:tcPr>
        <w:p w14:paraId="7B62E390" w14:textId="77777777" w:rsidR="003071A0" w:rsidRPr="009F4149" w:rsidRDefault="003071A0" w:rsidP="009F4149">
          <w:pPr>
            <w:pStyle w:val="Contactos"/>
          </w:pPr>
        </w:p>
      </w:tc>
      <w:tc>
        <w:tcPr>
          <w:tcW w:w="3597" w:type="dxa"/>
          <w:shd w:val="clear" w:color="auto" w:fill="auto"/>
          <w:vAlign w:val="center"/>
        </w:tcPr>
        <w:p w14:paraId="1BC1072C" w14:textId="77777777" w:rsidR="003071A0" w:rsidRPr="009F4149" w:rsidRDefault="003071A0" w:rsidP="009F4149">
          <w:pPr>
            <w:pStyle w:val="Contactos"/>
          </w:pPr>
        </w:p>
      </w:tc>
    </w:tr>
    <w:tr w:rsidR="00AE3FB7" w:rsidRPr="009F4149" w14:paraId="4AB63D01" w14:textId="77777777" w:rsidTr="002D3842">
      <w:tc>
        <w:tcPr>
          <w:tcW w:w="3596" w:type="dxa"/>
          <w:shd w:val="clear" w:color="auto" w:fill="auto"/>
          <w:vAlign w:val="center"/>
        </w:tcPr>
        <w:p w14:paraId="5571EDBA" w14:textId="77777777" w:rsidR="00AE3FB7" w:rsidRPr="009F4149" w:rsidRDefault="00B15874" w:rsidP="009F4149">
          <w:pPr>
            <w:pStyle w:val="Contactos"/>
          </w:pPr>
          <w:r>
            <w:t xml:space="preserve">Secretaria Académica </w:t>
          </w:r>
        </w:p>
      </w:tc>
      <w:tc>
        <w:tcPr>
          <w:tcW w:w="3597" w:type="dxa"/>
          <w:shd w:val="clear" w:color="auto" w:fill="auto"/>
          <w:vAlign w:val="center"/>
        </w:tcPr>
        <w:p w14:paraId="0EB9D350" w14:textId="77777777" w:rsidR="00AE3FB7" w:rsidRPr="009F4149" w:rsidRDefault="00B15874" w:rsidP="009F4149">
          <w:pPr>
            <w:pStyle w:val="Contactos"/>
          </w:pPr>
          <w:r>
            <w:t>222 229 5500 Ext. 3202</w:t>
          </w:r>
        </w:p>
      </w:tc>
      <w:tc>
        <w:tcPr>
          <w:tcW w:w="3597" w:type="dxa"/>
          <w:shd w:val="clear" w:color="auto" w:fill="auto"/>
          <w:vAlign w:val="center"/>
        </w:tcPr>
        <w:p w14:paraId="09EC5645" w14:textId="77777777" w:rsidR="00AE3FB7" w:rsidRPr="009F4149" w:rsidRDefault="00DD2CAC" w:rsidP="009F4149">
          <w:pPr>
            <w:pStyle w:val="Contactos"/>
          </w:pPr>
          <w:hyperlink r:id="rId1" w:history="1">
            <w:r w:rsidR="00B15874" w:rsidRPr="00EE24EF">
              <w:rPr>
                <w:rStyle w:val="Hipervnculo"/>
                <w:rFonts w:ascii="Segoe UI" w:hAnsi="Segoe UI" w:cs="Segoe UI"/>
                <w:sz w:val="21"/>
                <w:szCs w:val="21"/>
                <w:shd w:val="clear" w:color="auto" w:fill="FFFFFF"/>
              </w:rPr>
              <w:t>secretariaacademica.psicologia@correo.buap.mx</w:t>
            </w:r>
          </w:hyperlink>
          <w:r w:rsidR="00B15874">
            <w:rPr>
              <w:rFonts w:ascii="Segoe UI" w:hAnsi="Segoe UI" w:cs="Segoe UI"/>
              <w:color w:val="333333"/>
              <w:sz w:val="21"/>
              <w:szCs w:val="21"/>
              <w:shd w:val="clear" w:color="auto" w:fill="FFFFFF"/>
            </w:rPr>
            <w:t xml:space="preserve"> </w:t>
          </w:r>
        </w:p>
      </w:tc>
    </w:tr>
  </w:tbl>
  <w:p w14:paraId="4C4F2215" w14:textId="77777777" w:rsidR="00835DE8" w:rsidRDefault="009F4149" w:rsidP="009F4149">
    <w:pPr>
      <w:pStyle w:val="Piedepgina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28692292" wp14:editId="645FFCC0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upo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ángulo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ángulo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F0AA0C" id="Grupo 15" o:spid="_x0000_s1026" alt="&quot;&quot;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">
              <v:rect id="Rectángulo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ángulo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DE1DA" w14:textId="77777777" w:rsidR="00CD7EF8" w:rsidRDefault="00CD7E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44724" w14:textId="77777777" w:rsidR="00BC0DF7" w:rsidRDefault="00BC0DF7" w:rsidP="00CF31BB">
      <w:r>
        <w:separator/>
      </w:r>
    </w:p>
  </w:footnote>
  <w:footnote w:type="continuationSeparator" w:id="0">
    <w:p w14:paraId="58A48510" w14:textId="77777777" w:rsidR="00BC0DF7" w:rsidRDefault="00BC0DF7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EFD68" w14:textId="77777777" w:rsidR="00CD7EF8" w:rsidRDefault="00CD7EF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3F0EC" w14:textId="66F48E0F" w:rsidR="00BC1B68" w:rsidRPr="00835DE8" w:rsidRDefault="00DB64C8" w:rsidP="00410E03">
    <w:pPr>
      <w:pStyle w:val="Encabezado"/>
      <w:jc w:val="right"/>
    </w:pPr>
    <w:r>
      <w:rPr>
        <w:noProof/>
        <w:lang w:bidi="es-ES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C4C7608" wp14:editId="0470C10C">
              <wp:simplePos x="0" y="0"/>
              <wp:positionH relativeFrom="margin">
                <wp:align>left</wp:align>
              </wp:positionH>
              <wp:positionV relativeFrom="paragraph">
                <wp:posOffset>-2021840</wp:posOffset>
              </wp:positionV>
              <wp:extent cx="6858000" cy="10001250"/>
              <wp:effectExtent l="0" t="0" r="19050" b="0"/>
              <wp:wrapNone/>
              <wp:docPr id="13" name="Grupo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10001250"/>
                        <a:chOff x="0" y="0"/>
                        <a:chExt cx="6858000" cy="10001262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>
                        <a:xfrm>
                          <a:off x="0" y="2752093"/>
                          <a:ext cx="6858000" cy="7249169"/>
                          <a:chOff x="-1" y="-10157"/>
                          <a:chExt cx="6858171" cy="7249169"/>
                        </a:xfrm>
                      </wpg:grpSpPr>
                      <wpg:grpSp>
                        <wpg:cNvPr id="9" name="Grupo 1"/>
                        <wpg:cNvGrpSpPr>
                          <a:grpSpLocks/>
                        </wpg:cNvGrpSpPr>
                        <wpg:grpSpPr>
                          <a:xfrm>
                            <a:off x="0" y="-10157"/>
                            <a:ext cx="6854952" cy="7249169"/>
                            <a:chOff x="0" y="-24787"/>
                            <a:chExt cx="6854952" cy="7249169"/>
                          </a:xfrm>
                        </wpg:grpSpPr>
                        <wps:wsp>
                          <wps:cNvPr id="20" name="Rectángulo"/>
                          <wps:cNvSpPr>
                            <a:spLocks/>
                          </wps:cNvSpPr>
                          <wps:spPr>
                            <a:xfrm>
                              <a:off x="73152" y="-14627"/>
                              <a:ext cx="6781800" cy="7239009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ángulo"/>
                          <wps:cNvSpPr>
                            <a:spLocks/>
                          </wps:cNvSpPr>
                          <wps:spPr>
                            <a:xfrm>
                              <a:off x="0" y="-24787"/>
                              <a:ext cx="6785610" cy="714830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ángulo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ángulo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n 10" title="Imagen de fondo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ctángulo con las esquinas del mismo lado redondeadas 14"/>
                      <wps:cNvSpPr/>
                      <wps:spPr>
                        <a:xfrm>
                          <a:off x="57149" y="1628775"/>
                          <a:ext cx="3048000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0370D" w14:textId="77777777" w:rsidR="00710DA9" w:rsidRPr="00710DA9" w:rsidRDefault="00710DA9" w:rsidP="00710DA9">
                            <w:pPr>
                              <w:spacing w:after="0"/>
                              <w:jc w:val="left"/>
                              <w:rPr>
                                <w:b/>
                                <w:bCs/>
                                <w:color w:val="3D4B6A" w:themeColor="accent3" w:themeShade="BF"/>
                                <w:lang w:val="es-MX"/>
                              </w:rPr>
                            </w:pPr>
                            <w:r w:rsidRPr="00710DA9">
                              <w:rPr>
                                <w:b/>
                                <w:bCs/>
                                <w:color w:val="3D4B6A" w:themeColor="accent3" w:themeShade="BF"/>
                                <w:lang w:val="es-MX"/>
                              </w:rPr>
                              <w:t xml:space="preserve">M.D.O. Brenda Elena De La Rosa Díaz </w:t>
                            </w:r>
                          </w:p>
                          <w:p w14:paraId="58FCDDBD" w14:textId="77777777" w:rsidR="00710DA9" w:rsidRPr="00710DA9" w:rsidRDefault="00710DA9" w:rsidP="00710DA9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3D4B6A" w:themeColor="accent3" w:themeShade="BF"/>
                                <w:lang w:val="es-MX"/>
                              </w:rPr>
                            </w:pPr>
                            <w:r w:rsidRPr="00710DA9">
                              <w:rPr>
                                <w:b/>
                                <w:bCs/>
                                <w:color w:val="3D4B6A" w:themeColor="accent3" w:themeShade="BF"/>
                                <w:lang w:val="es-MX"/>
                              </w:rPr>
                              <w:t>Secretaria Académica</w:t>
                            </w:r>
                          </w:p>
                          <w:p w14:paraId="77D38AB3" w14:textId="77777777" w:rsidR="00710DA9" w:rsidRPr="00710DA9" w:rsidRDefault="00710DA9" w:rsidP="00710DA9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3D4B6A" w:themeColor="accent3" w:themeShade="BF"/>
                                <w:lang w:val="es-MX"/>
                              </w:rPr>
                            </w:pPr>
                            <w:r w:rsidRPr="00710DA9">
                              <w:rPr>
                                <w:b/>
                                <w:bCs/>
                                <w:color w:val="3D4B6A" w:themeColor="accent3" w:themeShade="BF"/>
                                <w:lang w:val="es-MX"/>
                              </w:rPr>
                              <w:t>Facultad de Psicología B.U. A.P.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4C7608" id="Grupo 13" o:spid="_x0000_s1026" alt="&quot;&quot;" style="position:absolute;left:0;text-align:left;margin-left:0;margin-top:-159.2pt;width:540pt;height:787.5pt;z-index:-251650560;mso-position-horizontal:left;mso-position-horizontal-relative:margin;mso-width-relative:margin;mso-height-relative:margin" coordsize="68580,100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">
              <v:group id="Grupo 2" o:spid="_x0000_s1027" style="position:absolute;top:27520;width:68580;height:72492" coordorigin=",-101" coordsize="68581,7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o 1" o:spid="_x0000_s1028" style="position:absolute;top:-101;width:68549;height:72491" coordorigin=",-247" coordsize="68549,72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ángulo" o:spid="_x0000_s1029" style="position:absolute;left:731;top:-146;width:67818;height:72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ángulo" o:spid="_x0000_s1030" style="position:absolute;top:-247;width:67856;height:714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ángulo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ángulo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3" o:title="" croptop="1f" cropbottom="23345f" cropright="455f"/>
                <o:lock v:ext="edit" aspectratio="f"/>
              </v:shape>
              <v:shape id="Rectángulo con las esquinas del mismo lado redondeadas 14" o:spid="_x0000_s1034" style="position:absolute;left:571;top:16287;width:30480;height:8573;visibility:visible;mso-wrap-style:square;v-text-anchor:middle" coordsize="3048000,8572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" adj="-11796480,,5400" path="m142874,l2905126,v78907,,142874,63967,142874,142874l3048000,857227r,l,857227r,l,142874c,63967,63967,,142874,xe" fillcolor="white [3212]" stroked="f" strokeweight="1pt">
                <v:stroke joinstyle="miter"/>
                <v:formulas/>
                <v:path arrowok="t" o:connecttype="custom" o:connectlocs="142874,0;2905126,0;3048000,142874;3048000,857227;3048000,857227;0,857227;0,857227;0,142874;142874,0" o:connectangles="0,0,0,0,0,0,0,0,0" textboxrect="0,0,3048000,857227"/>
                <v:textbox>
                  <w:txbxContent>
                    <w:p w14:paraId="5170370D" w14:textId="77777777" w:rsidR="00710DA9" w:rsidRPr="00710DA9" w:rsidRDefault="00710DA9" w:rsidP="00710DA9">
                      <w:pPr>
                        <w:spacing w:after="0"/>
                        <w:jc w:val="left"/>
                        <w:rPr>
                          <w:b/>
                          <w:bCs/>
                          <w:color w:val="3D4B6A" w:themeColor="accent3" w:themeShade="BF"/>
                          <w:lang w:val="es-MX"/>
                        </w:rPr>
                      </w:pPr>
                      <w:r w:rsidRPr="00710DA9">
                        <w:rPr>
                          <w:b/>
                          <w:bCs/>
                          <w:color w:val="3D4B6A" w:themeColor="accent3" w:themeShade="BF"/>
                          <w:lang w:val="es-MX"/>
                        </w:rPr>
                        <w:t xml:space="preserve">M.D.O. Brenda Elena De La Rosa Díaz </w:t>
                      </w:r>
                    </w:p>
                    <w:p w14:paraId="58FCDDBD" w14:textId="77777777" w:rsidR="00710DA9" w:rsidRPr="00710DA9" w:rsidRDefault="00710DA9" w:rsidP="00710DA9">
                      <w:pPr>
                        <w:spacing w:after="0"/>
                        <w:jc w:val="both"/>
                        <w:rPr>
                          <w:b/>
                          <w:bCs/>
                          <w:color w:val="3D4B6A" w:themeColor="accent3" w:themeShade="BF"/>
                          <w:lang w:val="es-MX"/>
                        </w:rPr>
                      </w:pPr>
                      <w:r w:rsidRPr="00710DA9">
                        <w:rPr>
                          <w:b/>
                          <w:bCs/>
                          <w:color w:val="3D4B6A" w:themeColor="accent3" w:themeShade="BF"/>
                          <w:lang w:val="es-MX"/>
                        </w:rPr>
                        <w:t>Secretaria Académica</w:t>
                      </w:r>
                    </w:p>
                    <w:p w14:paraId="77D38AB3" w14:textId="77777777" w:rsidR="00710DA9" w:rsidRPr="00710DA9" w:rsidRDefault="00710DA9" w:rsidP="00710DA9">
                      <w:pPr>
                        <w:spacing w:after="0"/>
                        <w:jc w:val="both"/>
                        <w:rPr>
                          <w:b/>
                          <w:bCs/>
                          <w:color w:val="3D4B6A" w:themeColor="accent3" w:themeShade="BF"/>
                          <w:lang w:val="es-MX"/>
                        </w:rPr>
                      </w:pPr>
                      <w:r w:rsidRPr="00710DA9">
                        <w:rPr>
                          <w:b/>
                          <w:bCs/>
                          <w:color w:val="3D4B6A" w:themeColor="accent3" w:themeShade="BF"/>
                          <w:lang w:val="es-MX"/>
                        </w:rPr>
                        <w:t>Facultad de Psicología B.U. A.P.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 w:rsidR="00710DA9">
      <w:rPr>
        <w:noProof/>
        <w:lang w:bidi="es-ES"/>
      </w:rPr>
      <w:drawing>
        <wp:anchor distT="0" distB="0" distL="114300" distR="114300" simplePos="0" relativeHeight="251667968" behindDoc="0" locked="0" layoutInCell="1" allowOverlap="1" wp14:anchorId="5873E65A" wp14:editId="4EFABEA6">
          <wp:simplePos x="0" y="0"/>
          <wp:positionH relativeFrom="column">
            <wp:posOffset>3583305</wp:posOffset>
          </wp:positionH>
          <wp:positionV relativeFrom="paragraph">
            <wp:posOffset>-402590</wp:posOffset>
          </wp:positionV>
          <wp:extent cx="3133725" cy="1133109"/>
          <wp:effectExtent l="0" t="0" r="0" b="0"/>
          <wp:wrapNone/>
          <wp:docPr id="3" name="Imagen 3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3725" cy="11331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0DA9">
      <w:rPr>
        <w:color w:val="3D4B6A" w:themeColor="accent3" w:themeShade="BF"/>
        <w:lang w:val="es-MX"/>
      </w:rPr>
      <w:t xml:space="preserve">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A6421" w14:textId="77777777" w:rsidR="00CD7EF8" w:rsidRDefault="00CD7EF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211"/>
    <w:rsid w:val="0005135F"/>
    <w:rsid w:val="000C541D"/>
    <w:rsid w:val="000C75BF"/>
    <w:rsid w:val="000D0BB8"/>
    <w:rsid w:val="001034AB"/>
    <w:rsid w:val="00110721"/>
    <w:rsid w:val="001257F0"/>
    <w:rsid w:val="0016108E"/>
    <w:rsid w:val="001A199E"/>
    <w:rsid w:val="001C42C8"/>
    <w:rsid w:val="001F40AB"/>
    <w:rsid w:val="00205FE0"/>
    <w:rsid w:val="00246BBD"/>
    <w:rsid w:val="0025130C"/>
    <w:rsid w:val="00256391"/>
    <w:rsid w:val="002633EB"/>
    <w:rsid w:val="00265218"/>
    <w:rsid w:val="002A5E8D"/>
    <w:rsid w:val="002C25B8"/>
    <w:rsid w:val="002C6ABD"/>
    <w:rsid w:val="002D3842"/>
    <w:rsid w:val="002E1989"/>
    <w:rsid w:val="002E6F93"/>
    <w:rsid w:val="003071A0"/>
    <w:rsid w:val="00337C0F"/>
    <w:rsid w:val="00344056"/>
    <w:rsid w:val="0035052D"/>
    <w:rsid w:val="00366F6D"/>
    <w:rsid w:val="003C7F79"/>
    <w:rsid w:val="003E0129"/>
    <w:rsid w:val="003F693D"/>
    <w:rsid w:val="00410E03"/>
    <w:rsid w:val="00435E8C"/>
    <w:rsid w:val="004456B5"/>
    <w:rsid w:val="004534A7"/>
    <w:rsid w:val="00463B35"/>
    <w:rsid w:val="00482917"/>
    <w:rsid w:val="004C2F50"/>
    <w:rsid w:val="004D2F62"/>
    <w:rsid w:val="004D7851"/>
    <w:rsid w:val="004F55D8"/>
    <w:rsid w:val="00524D35"/>
    <w:rsid w:val="00542A22"/>
    <w:rsid w:val="005A6806"/>
    <w:rsid w:val="005D124E"/>
    <w:rsid w:val="005D3C61"/>
    <w:rsid w:val="005E5E9E"/>
    <w:rsid w:val="00643F5A"/>
    <w:rsid w:val="006530CD"/>
    <w:rsid w:val="00684557"/>
    <w:rsid w:val="006859BF"/>
    <w:rsid w:val="006A7299"/>
    <w:rsid w:val="006C7D64"/>
    <w:rsid w:val="006D43A7"/>
    <w:rsid w:val="006F11A2"/>
    <w:rsid w:val="0071089C"/>
    <w:rsid w:val="00710DA9"/>
    <w:rsid w:val="007B52D2"/>
    <w:rsid w:val="007C1F7D"/>
    <w:rsid w:val="007D4902"/>
    <w:rsid w:val="00832211"/>
    <w:rsid w:val="00835DE8"/>
    <w:rsid w:val="00871CDD"/>
    <w:rsid w:val="00886A1D"/>
    <w:rsid w:val="008A4E30"/>
    <w:rsid w:val="008C5804"/>
    <w:rsid w:val="008D3EE1"/>
    <w:rsid w:val="008F36F5"/>
    <w:rsid w:val="008F6574"/>
    <w:rsid w:val="00915359"/>
    <w:rsid w:val="009241A2"/>
    <w:rsid w:val="009E6AC6"/>
    <w:rsid w:val="009F4149"/>
    <w:rsid w:val="00A02846"/>
    <w:rsid w:val="00A3321A"/>
    <w:rsid w:val="00A73AE1"/>
    <w:rsid w:val="00A8019D"/>
    <w:rsid w:val="00AB2833"/>
    <w:rsid w:val="00AC0EA9"/>
    <w:rsid w:val="00AC7198"/>
    <w:rsid w:val="00AE3FB7"/>
    <w:rsid w:val="00B122BA"/>
    <w:rsid w:val="00B15874"/>
    <w:rsid w:val="00B32AF6"/>
    <w:rsid w:val="00B45F61"/>
    <w:rsid w:val="00B64DC0"/>
    <w:rsid w:val="00BA3107"/>
    <w:rsid w:val="00BC0DF7"/>
    <w:rsid w:val="00BC1B68"/>
    <w:rsid w:val="00BE6B42"/>
    <w:rsid w:val="00BF5A49"/>
    <w:rsid w:val="00C12AC4"/>
    <w:rsid w:val="00C50E6D"/>
    <w:rsid w:val="00C520D9"/>
    <w:rsid w:val="00C84BD5"/>
    <w:rsid w:val="00CD7EF8"/>
    <w:rsid w:val="00CF31BB"/>
    <w:rsid w:val="00D4436A"/>
    <w:rsid w:val="00D82DD4"/>
    <w:rsid w:val="00D832D3"/>
    <w:rsid w:val="00DB5CAA"/>
    <w:rsid w:val="00DB64C8"/>
    <w:rsid w:val="00DB6730"/>
    <w:rsid w:val="00DD2CAC"/>
    <w:rsid w:val="00DE3C23"/>
    <w:rsid w:val="00E141F4"/>
    <w:rsid w:val="00E301A2"/>
    <w:rsid w:val="00E53AFF"/>
    <w:rsid w:val="00E61D15"/>
    <w:rsid w:val="00E9314E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102C4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s-E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Ttulo1">
    <w:name w:val="heading 1"/>
    <w:basedOn w:val="Normal"/>
    <w:next w:val="Normal"/>
    <w:link w:val="Ttulo1C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53AFF"/>
  </w:style>
  <w:style w:type="paragraph" w:styleId="Piedepgina">
    <w:name w:val="footer"/>
    <w:basedOn w:val="Normal"/>
    <w:link w:val="PiedepginaC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53AFF"/>
  </w:style>
  <w:style w:type="table" w:styleId="Tablaconcuadrcula">
    <w:name w:val="Table Grid"/>
    <w:basedOn w:val="Tabla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tuloCar">
    <w:name w:val="Título Car"/>
    <w:link w:val="Ttulo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os">
    <w:name w:val="Contacto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Textodelmarcadordeposicin">
    <w:name w:val="Placeholder Text"/>
    <w:uiPriority w:val="99"/>
    <w:semiHidden/>
    <w:rsid w:val="00E53AFF"/>
    <w:rPr>
      <w:color w:val="808080"/>
    </w:rPr>
  </w:style>
  <w:style w:type="paragraph" w:customStyle="1" w:styleId="Textoennegrita1">
    <w:name w:val="Texto en negrita1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Textoennegritaazul">
    <w:name w:val="Texto en negrita azul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Ttulo1Car">
    <w:name w:val="Título 1 Car"/>
    <w:basedOn w:val="Fuentedeprrafopredeter"/>
    <w:link w:val="Ttulo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B15874"/>
    <w:rPr>
      <w:color w:val="0096D2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158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academica.psicologia@correo.buap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ecretaria%20Acad&#233;mica%20Brenda\Cambio%20Calificaci&#243;n%20oto&#241;o%202020\Formulario%20correcci&#243;n%20de%20calificaci&#243;n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F50D9AE4A9B4FBFAEAD24F44B63DE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7610CE-5291-485A-BE60-B7019552E148}"/>
      </w:docPartPr>
      <w:docPartBody>
        <w:p w:rsidR="00BE2C6D" w:rsidRDefault="009D42F4">
          <w:pPr>
            <w:pStyle w:val="CF50D9AE4A9B4FBFAEAD24F44B63DE84"/>
          </w:pPr>
          <w:r w:rsidRPr="008F36F5">
            <w:rPr>
              <w:lang w:bidi="es-ES"/>
            </w:rPr>
            <w:t>Fecha</w:t>
          </w:r>
        </w:p>
      </w:docPartBody>
    </w:docPart>
    <w:docPart>
      <w:docPartPr>
        <w:name w:val="7BE2D8A2EF57432B8AFFE620E8498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D2453-B8DF-4E78-B622-8D6AB26DAA2A}"/>
      </w:docPartPr>
      <w:docPartBody>
        <w:p w:rsidR="00BE2C6D" w:rsidRDefault="009D42F4">
          <w:pPr>
            <w:pStyle w:val="7BE2D8A2EF57432B8AFFE620E8498F66"/>
          </w:pPr>
          <w:r w:rsidRPr="008F36F5">
            <w:rPr>
              <w:lang w:bidi="es-ES"/>
            </w:rPr>
            <w:t>Nombre del agente/representante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2C6D"/>
    <w:rsid w:val="009D42F4"/>
    <w:rsid w:val="00BE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F50D9AE4A9B4FBFAEAD24F44B63DE84">
    <w:name w:val="CF50D9AE4A9B4FBFAEAD24F44B63DE84"/>
  </w:style>
  <w:style w:type="paragraph" w:customStyle="1" w:styleId="7BE2D8A2EF57432B8AFFE620E8498F66">
    <w:name w:val="7BE2D8A2EF57432B8AFFE620E8498F6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2FB97FFAE92441B39E36D54056B91A" ma:contentTypeVersion="13" ma:contentTypeDescription="Create a new document." ma:contentTypeScope="" ma:versionID="350c7a058122c4131913cd57900d2d4f">
  <xsd:schema xmlns:xsd="http://www.w3.org/2001/XMLSchema" xmlns:xs="http://www.w3.org/2001/XMLSchema" xmlns:p="http://schemas.microsoft.com/office/2006/metadata/properties" xmlns:ns3="e89da70b-ac3d-4596-b247-ddc06b6bd5c8" xmlns:ns4="46e536a0-e8f4-4bb7-8860-25888a3c3ccf" targetNamespace="http://schemas.microsoft.com/office/2006/metadata/properties" ma:root="true" ma:fieldsID="fc4ca1c741f6ac12148be49c117d6e02" ns3:_="" ns4:_="">
    <xsd:import namespace="e89da70b-ac3d-4596-b247-ddc06b6bd5c8"/>
    <xsd:import namespace="46e536a0-e8f4-4bb7-8860-25888a3c3cc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9da70b-ac3d-4596-b247-ddc06b6bd5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e536a0-e8f4-4bb7-8860-25888a3c3cc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e89da70b-ac3d-4596-b247-ddc06b6bd5c8" xsi:nil="true"/>
  </documentManagement>
</p:properties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BCAA0E-285F-4FE0-9DA5-2CDE082AD0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ED6F625-B287-42D3-A949-4C00A8E410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9da70b-ac3d-4596-b247-ddc06b6bd5c8"/>
    <ds:schemaRef ds:uri="46e536a0-e8f4-4bb7-8860-25888a3c3c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E182A5-01FE-47DC-9F56-AD00D2DEE96C}">
  <ds:schemaRefs>
    <ds:schemaRef ds:uri="http://schemas.microsoft.com/office/2006/documentManagement/types"/>
    <ds:schemaRef ds:uri="http://purl.org/dc/terms/"/>
    <ds:schemaRef ds:uri="http://purl.org/dc/dcmitype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infopath/2007/PartnerControls"/>
    <ds:schemaRef ds:uri="46e536a0-e8f4-4bb7-8860-25888a3c3ccf"/>
    <ds:schemaRef ds:uri="e89da70b-ac3d-4596-b247-ddc06b6bd5c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corrección de calificación.dotm</Template>
  <TotalTime>0</TotalTime>
  <Pages>2</Pages>
  <Words>76</Words>
  <Characters>418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2022-03-08T20:24:00Z</dcterms:created>
  <dcterms:modified xsi:type="dcterms:W3CDTF">2022-03-08T20:24:00Z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0x010100682FB97FFAE92441B39E36D54056B91A</vt:lpwstr>
  </property>
</Properties>
</file>